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0C7" w:rsidRDefault="003C03BA">
      <w:r>
        <w:rPr>
          <w:noProof/>
        </w:rPr>
        <w:drawing>
          <wp:inline distT="0" distB="0" distL="0" distR="0">
            <wp:extent cx="3601720" cy="3601720"/>
            <wp:effectExtent l="0" t="0" r="0" b="0"/>
            <wp:docPr id="1" name="Picture 1" descr="F:\report\Chapter 1\Chapter 1 manuscript\submission to BMC Plant Biology\Final\Fig\BMC_PBAsset 64@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port\Chapter 1\Chapter 1 manuscript\submission to BMC Plant Biology\Final\Fig\BMC_PBAsset 64@AF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A1D"/>
    <w:rsid w:val="003C03BA"/>
    <w:rsid w:val="00826A1D"/>
    <w:rsid w:val="009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CE5534-F3B9-47A7-8E6F-FB2E53D3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theme="minorBidi"/>
        <w:sz w:val="17"/>
        <w:szCs w:val="22"/>
        <w:lang w:val="en-GB" w:eastAsia="zh-CN" w:bidi="ar-SA"/>
      </w:rPr>
    </w:rPrDefault>
    <w:pPrDefault>
      <w:pPr>
        <w:spacing w:after="200" w:line="30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A5BF8F2C.dotm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Wageningen University and Research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Defeng</dc:creator>
  <cp:keywords/>
  <dc:description/>
  <cp:lastModifiedBy>Shen, Defeng</cp:lastModifiedBy>
  <cp:revision>3</cp:revision>
  <dcterms:created xsi:type="dcterms:W3CDTF">2019-03-27T13:30:00Z</dcterms:created>
  <dcterms:modified xsi:type="dcterms:W3CDTF">2019-03-27T13:30:00Z</dcterms:modified>
</cp:coreProperties>
</file>