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77" w:rsidRPr="00AD7EFF" w:rsidRDefault="00EA0777" w:rsidP="00EA0777">
      <w:pPr>
        <w:spacing w:line="480" w:lineRule="auto"/>
        <w:contextualSpacing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Add</w:t>
      </w:r>
      <w:r w:rsidR="009F7379">
        <w:rPr>
          <w:rFonts w:ascii="Arial" w:hAnsi="Arial" w:cs="Arial"/>
          <w:b/>
          <w:sz w:val="26"/>
          <w:szCs w:val="26"/>
        </w:rPr>
        <w:t>itional file 3</w:t>
      </w:r>
    </w:p>
    <w:p w:rsidR="00EA0777" w:rsidRPr="00717279" w:rsidRDefault="009F7379" w:rsidP="00EA0777">
      <w:pPr>
        <w:spacing w:line="48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>
        <w:rPr>
          <w:noProof/>
          <w:lang w:val="nl-NL" w:eastAsia="nl-NL"/>
        </w:rPr>
        <w:drawing>
          <wp:inline distT="0" distB="0" distL="0" distR="0" wp14:anchorId="412B8E09" wp14:editId="3EF4C54A">
            <wp:extent cx="4758837" cy="775805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3_alignme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842" cy="776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777" w:rsidRPr="00717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77"/>
    <w:rsid w:val="00481D09"/>
    <w:rsid w:val="009715FC"/>
    <w:rsid w:val="009F7379"/>
    <w:rsid w:val="00AA42F0"/>
    <w:rsid w:val="00EA0777"/>
    <w:rsid w:val="00E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077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F01C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A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0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077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F01C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A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0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35049038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Koymans, K.J.</dc:creator>
  <cp:lastModifiedBy>Koymans, K.J.</cp:lastModifiedBy>
  <cp:revision>2</cp:revision>
  <dcterms:created xsi:type="dcterms:W3CDTF">2018-07-11T14:05:00Z</dcterms:created>
  <dcterms:modified xsi:type="dcterms:W3CDTF">2018-07-11T14:05:00Z</dcterms:modified>
</cp:coreProperties>
</file>